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139F" w:rsidRDefault="000964E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editId="36B11C9B">
                <wp:simplePos x="0" y="0"/>
                <wp:positionH relativeFrom="column">
                  <wp:posOffset>3272155</wp:posOffset>
                </wp:positionH>
                <wp:positionV relativeFrom="paragraph">
                  <wp:posOffset>3038475</wp:posOffset>
                </wp:positionV>
                <wp:extent cx="2374265" cy="1403985"/>
                <wp:effectExtent l="0" t="0" r="12700" b="14605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64E4" w:rsidRDefault="000964E4">
                            <w:r>
                              <w:t>Breast Screening Presentation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57.65pt;margin-top:239.25pt;width:186.95pt;height:110.55pt;z-index:25166336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">
                <v:textbox style="mso-fit-shape-to-text:t">
                  <w:txbxContent>
                    <w:p w:rsidR="000964E4" w:rsidRDefault="000964E4">
                      <w:r>
                        <w:t>Breast Screening Presentation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FAA5665" wp14:editId="44C1568E">
                <wp:simplePos x="0" y="0"/>
                <wp:positionH relativeFrom="column">
                  <wp:posOffset>494030</wp:posOffset>
                </wp:positionH>
                <wp:positionV relativeFrom="paragraph">
                  <wp:posOffset>3038475</wp:posOffset>
                </wp:positionV>
                <wp:extent cx="1438275" cy="428625"/>
                <wp:effectExtent l="0" t="0" r="28575" b="28575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275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64E4" w:rsidRDefault="000964E4">
                            <w:r>
                              <w:t>Bowel Screening Stall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38.9pt;margin-top:239.25pt;width:113.25pt;height:33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">
                <v:textbox>
                  <w:txbxContent>
                    <w:p w:rsidR="000964E4" w:rsidRDefault="000964E4">
                      <w:r>
                        <w:t>Bowel Screening Stall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77D653" wp14:editId="0165E4C7">
                <wp:simplePos x="0" y="0"/>
                <wp:positionH relativeFrom="column">
                  <wp:posOffset>1090930</wp:posOffset>
                </wp:positionH>
                <wp:positionV relativeFrom="paragraph">
                  <wp:posOffset>-523875</wp:posOffset>
                </wp:positionV>
                <wp:extent cx="2374265" cy="314325"/>
                <wp:effectExtent l="0" t="0" r="12700" b="285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64E4" w:rsidRPr="000964E4" w:rsidRDefault="000964E4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0964E4">
                              <w:rPr>
                                <w:b/>
                                <w:u w:val="single"/>
                              </w:rPr>
                              <w:t>Cancer screening Awareness Event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85.9pt;margin-top:-41.25pt;width:186.95pt;height:24.75pt;z-index:25165926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">
                <v:textbox>
                  <w:txbxContent>
                    <w:p w:rsidR="000964E4" w:rsidRPr="000964E4" w:rsidRDefault="000964E4">
                      <w:pPr>
                        <w:rPr>
                          <w:b/>
                          <w:u w:val="single"/>
                        </w:rPr>
                      </w:pPr>
                      <w:r w:rsidRPr="000964E4">
                        <w:rPr>
                          <w:b/>
                          <w:u w:val="single"/>
                        </w:rPr>
                        <w:t>Cancer screening Awareness Event</w:t>
                      </w:r>
                    </w:p>
                  </w:txbxContent>
                </v:textbox>
              </v:shape>
            </w:pict>
          </mc:Fallback>
        </mc:AlternateContent>
      </w:r>
      <w:r w:rsidR="00D34F1B">
        <w:rPr>
          <w:noProof/>
          <w:lang w:eastAsia="en-GB"/>
        </w:rPr>
        <w:drawing>
          <wp:inline distT="0" distB="0" distL="0" distR="0" wp14:anchorId="3D0669BB" wp14:editId="3A12F0B2">
            <wp:extent cx="3159125" cy="2369344"/>
            <wp:effectExtent l="0" t="0" r="3175" b="0"/>
            <wp:docPr id="1" name="Picture 1" descr="\\spoke28564\home$\santhi.chaparala\Desktop\Event pics\IMG_3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poke28564\home$\santhi.chaparala\Desktop\Event pics\IMG_34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822" cy="2373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6CC6">
        <w:rPr>
          <w:noProof/>
          <w:lang w:eastAsia="en-GB"/>
        </w:rPr>
        <w:drawing>
          <wp:inline distT="0" distB="0" distL="0" distR="0" wp14:anchorId="03A89FBB" wp14:editId="77046BD9">
            <wp:extent cx="2238375" cy="2984500"/>
            <wp:effectExtent l="0" t="0" r="9525" b="6350"/>
            <wp:docPr id="2" name="Picture 2" descr="\\spoke28564\home$\santhi.chaparala\Desktop\Event pics\IMG_3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poke28564\home$\santhi.chaparala\Desktop\Event pics\IMG_34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243" cy="2985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F1B" w:rsidRDefault="00D34F1B"/>
    <w:p w:rsidR="00D34F1B" w:rsidRDefault="000964E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CB06E4A" wp14:editId="2783DA5C">
                <wp:simplePos x="0" y="0"/>
                <wp:positionH relativeFrom="column">
                  <wp:posOffset>3370580</wp:posOffset>
                </wp:positionH>
                <wp:positionV relativeFrom="paragraph">
                  <wp:posOffset>4114800</wp:posOffset>
                </wp:positionV>
                <wp:extent cx="2374265" cy="1403985"/>
                <wp:effectExtent l="0" t="0" r="12700" b="1905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64E4" w:rsidRDefault="000964E4">
                            <w:r>
                              <w:t>Colleagues at the Macmillan event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265.4pt;margin-top:324pt;width:186.95pt;height:110.55pt;z-index:25166540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">
                <v:textbox style="mso-fit-shape-to-text:t">
                  <w:txbxContent>
                    <w:p w:rsidR="000964E4" w:rsidRDefault="000964E4">
                      <w:r>
                        <w:t>Colleagues at the Macmillan event</w:t>
                      </w:r>
                    </w:p>
                  </w:txbxContent>
                </v:textbox>
              </v:shape>
            </w:pict>
          </mc:Fallback>
        </mc:AlternateContent>
      </w:r>
      <w:r w:rsidR="00FA6CC6">
        <w:rPr>
          <w:noProof/>
          <w:lang w:eastAsia="en-GB"/>
        </w:rPr>
        <w:drawing>
          <wp:inline distT="0" distB="0" distL="0" distR="0" wp14:anchorId="70460323" wp14:editId="48F34B47">
            <wp:extent cx="2693194" cy="3590923"/>
            <wp:effectExtent l="0" t="0" r="0" b="0"/>
            <wp:docPr id="3" name="Picture 3" descr="\\spoke28564\home$\santhi.chaparala\Desktop\Event pics\IMG_3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poke28564\home$\santhi.chaparala\Desktop\Event pics\IMG_347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194" cy="3590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6CC6">
        <w:rPr>
          <w:noProof/>
          <w:lang w:eastAsia="en-GB"/>
        </w:rPr>
        <w:drawing>
          <wp:inline distT="0" distB="0" distL="0" distR="0" wp14:anchorId="389BBC7C" wp14:editId="499AA4C8">
            <wp:extent cx="3036094" cy="4048125"/>
            <wp:effectExtent l="0" t="0" r="0" b="0"/>
            <wp:docPr id="4" name="Picture 4" descr="\\spoke28564\home$\santhi.chaparala\Desktop\Event pics\IMG_3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poke28564\home$\santhi.chaparala\Desktop\Event pics\IMG_347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272" cy="404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F1B" w:rsidRDefault="000964E4">
      <w:r>
        <w:t xml:space="preserve">Health </w:t>
      </w:r>
      <w:proofErr w:type="spellStart"/>
      <w:proofErr w:type="gramStart"/>
      <w:r>
        <w:t>Proffessionals</w:t>
      </w:r>
      <w:proofErr w:type="spellEnd"/>
      <w:r>
        <w:t xml:space="preserve">  at</w:t>
      </w:r>
      <w:proofErr w:type="gramEnd"/>
      <w:r>
        <w:t xml:space="preserve"> Bowel screening stall</w:t>
      </w:r>
    </w:p>
    <w:p w:rsidR="00D34F1B" w:rsidRDefault="00D34F1B"/>
    <w:p w:rsidR="00D34F1B" w:rsidRDefault="00D34F1B"/>
    <w:p w:rsidR="00D34F1B" w:rsidRDefault="00D34F1B"/>
    <w:p w:rsidR="00D34F1B" w:rsidRDefault="00D34F1B"/>
    <w:p w:rsidR="00D34F1B" w:rsidRDefault="00D34F1B"/>
    <w:p w:rsidR="00D34F1B" w:rsidRDefault="00D34F1B"/>
    <w:p w:rsidR="00D34F1B" w:rsidRDefault="000964E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E96AC10" wp14:editId="1553954B">
                <wp:simplePos x="0" y="0"/>
                <wp:positionH relativeFrom="column">
                  <wp:posOffset>147955</wp:posOffset>
                </wp:positionH>
                <wp:positionV relativeFrom="paragraph">
                  <wp:posOffset>2543175</wp:posOffset>
                </wp:positionV>
                <wp:extent cx="2374265" cy="1403985"/>
                <wp:effectExtent l="0" t="0" r="12700" b="14605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64E4" w:rsidRDefault="000964E4">
                            <w:r>
                              <w:t>Hamd Staff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margin-left:11.65pt;margin-top:200.25pt;width:186.95pt;height:110.55pt;z-index:25167155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">
                <v:textbox style="mso-fit-shape-to-text:t">
                  <w:txbxContent>
                    <w:p w:rsidR="000964E4" w:rsidRDefault="000964E4">
                      <w:r>
                        <w:t>Hamd Staff</w:t>
                      </w:r>
                    </w:p>
                  </w:txbxContent>
                </v:textbox>
              </v:shape>
            </w:pict>
          </mc:Fallback>
        </mc:AlternateContent>
      </w:r>
      <w:r w:rsidR="00D34F1B">
        <w:rPr>
          <w:noProof/>
          <w:lang w:eastAsia="en-GB"/>
        </w:rPr>
        <w:drawing>
          <wp:inline distT="0" distB="0" distL="0" distR="0" wp14:anchorId="508CB7CD" wp14:editId="41741D59">
            <wp:extent cx="3289299" cy="2466975"/>
            <wp:effectExtent l="0" t="0" r="6985" b="0"/>
            <wp:docPr id="5" name="Picture 5" descr="\\spoke28564\home$\santhi.chaparala\Desktop\Event pics\IMG_3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poke28564\home$\santhi.chaparala\Desktop\Event pics\IMG_35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094" cy="2475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F1B" w:rsidRDefault="000964E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E24B1C3" wp14:editId="10C46FF1">
                <wp:simplePos x="0" y="0"/>
                <wp:positionH relativeFrom="column">
                  <wp:posOffset>176530</wp:posOffset>
                </wp:positionH>
                <wp:positionV relativeFrom="paragraph">
                  <wp:posOffset>3968750</wp:posOffset>
                </wp:positionV>
                <wp:extent cx="2374265" cy="1403985"/>
                <wp:effectExtent l="0" t="0" r="12700" b="1905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64E4" w:rsidRDefault="000964E4">
                            <w:r>
                              <w:t>Hamd Staff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margin-left:13.9pt;margin-top:312.5pt;width:186.95pt;height:110.55pt;z-index:25166950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">
                <v:textbox style="mso-fit-shape-to-text:t">
                  <w:txbxContent>
                    <w:p w:rsidR="000964E4" w:rsidRDefault="000964E4">
                      <w:r>
                        <w:t>Hamd Staff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900E4FB" wp14:editId="225D4541">
                <wp:simplePos x="0" y="0"/>
                <wp:positionH relativeFrom="column">
                  <wp:posOffset>3014980</wp:posOffset>
                </wp:positionH>
                <wp:positionV relativeFrom="paragraph">
                  <wp:posOffset>3968750</wp:posOffset>
                </wp:positionV>
                <wp:extent cx="2374265" cy="1403985"/>
                <wp:effectExtent l="0" t="0" r="12700" b="1905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64E4" w:rsidRDefault="000964E4">
                            <w:r>
                              <w:t>Breast screening stall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margin-left:237.4pt;margin-top:312.5pt;width:186.95pt;height:110.55pt;z-index:25166745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">
                <v:textbox style="mso-fit-shape-to-text:t">
                  <w:txbxContent>
                    <w:p w:rsidR="000964E4" w:rsidRDefault="000964E4">
                      <w:r>
                        <w:t>Breast screening stall</w:t>
                      </w:r>
                    </w:p>
                  </w:txbxContent>
                </v:textbox>
              </v:shape>
            </w:pict>
          </mc:Fallback>
        </mc:AlternateContent>
      </w:r>
      <w:r w:rsidR="00D34F1B">
        <w:rPr>
          <w:noProof/>
          <w:lang w:eastAsia="en-GB"/>
        </w:rPr>
        <w:drawing>
          <wp:inline distT="0" distB="0" distL="0" distR="0" wp14:anchorId="6F36A0CF" wp14:editId="1DC40902">
            <wp:extent cx="2528888" cy="3371850"/>
            <wp:effectExtent l="0" t="0" r="5080" b="0"/>
            <wp:docPr id="6" name="Picture 6" descr="\\spoke28564\home$\santhi.chaparala\Desktop\Event pics\IMG_3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spoke28564\home$\santhi.chaparala\Desktop\Event pics\IMG_35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378" cy="3380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6CC6">
        <w:rPr>
          <w:noProof/>
          <w:lang w:eastAsia="en-GB"/>
        </w:rPr>
        <w:drawing>
          <wp:inline distT="0" distB="0" distL="0" distR="0" wp14:anchorId="049A431C" wp14:editId="2D0D312F">
            <wp:extent cx="2905125" cy="3873500"/>
            <wp:effectExtent l="0" t="0" r="9525" b="0"/>
            <wp:docPr id="7" name="Picture 7" descr="\\spoke28564\home$\santhi.chaparala\Desktop\Event pics\IMG_3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spoke28564\home$\santhi.chaparala\Desktop\Event pics\IMG_349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252" cy="3875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F1B" w:rsidRDefault="00D34F1B"/>
    <w:p w:rsidR="00D34F1B" w:rsidRDefault="000964E4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2993227" wp14:editId="1A25CD06">
                <wp:simplePos x="0" y="0"/>
                <wp:positionH relativeFrom="column">
                  <wp:posOffset>147955</wp:posOffset>
                </wp:positionH>
                <wp:positionV relativeFrom="paragraph">
                  <wp:posOffset>3895725</wp:posOffset>
                </wp:positionV>
                <wp:extent cx="2374265" cy="1403985"/>
                <wp:effectExtent l="0" t="0" r="12700" b="14605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64E4" w:rsidRDefault="000964E4">
                            <w:r>
                              <w:t>Macmillan Cake Raffle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3" type="#_x0000_t202" style="position:absolute;margin-left:11.65pt;margin-top:306.75pt;width:186.95pt;height:110.55pt;z-index:25167564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">
                <v:textbox style="mso-fit-shape-to-text:t">
                  <w:txbxContent>
                    <w:p w:rsidR="000964E4" w:rsidRDefault="000964E4">
                      <w:r>
                        <w:t>Macmillan Cake Raffle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704E412" wp14:editId="31AE3752">
                <wp:simplePos x="0" y="0"/>
                <wp:positionH relativeFrom="column">
                  <wp:posOffset>3005455</wp:posOffset>
                </wp:positionH>
                <wp:positionV relativeFrom="paragraph">
                  <wp:posOffset>3905250</wp:posOffset>
                </wp:positionV>
                <wp:extent cx="2374265" cy="1403985"/>
                <wp:effectExtent l="0" t="0" r="12700" b="14605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64E4" w:rsidRDefault="000964E4">
                            <w:r>
                              <w:t>Cervical screening stall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4" type="#_x0000_t202" style="position:absolute;margin-left:236.65pt;margin-top:307.5pt;width:186.95pt;height:110.55pt;z-index:25167360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">
                <v:textbox style="mso-fit-shape-to-text:t">
                  <w:txbxContent>
                    <w:p w:rsidR="000964E4" w:rsidRDefault="000964E4">
                      <w:r>
                        <w:t>Cervical screening stall</w:t>
                      </w:r>
                    </w:p>
                  </w:txbxContent>
                </v:textbox>
              </v:shape>
            </w:pict>
          </mc:Fallback>
        </mc:AlternateContent>
      </w:r>
      <w:r w:rsidR="00D34F1B">
        <w:rPr>
          <w:noProof/>
          <w:lang w:eastAsia="en-GB"/>
        </w:rPr>
        <w:drawing>
          <wp:inline distT="0" distB="0" distL="0" distR="0" wp14:anchorId="038D01C9" wp14:editId="538A29F3">
            <wp:extent cx="2533650" cy="3378200"/>
            <wp:effectExtent l="0" t="0" r="0" b="0"/>
            <wp:docPr id="8" name="Picture 8" descr="\\spoke28564\home$\santhi.chaparala\Desktop\Event pics\IMG_3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spoke28564\home$\santhi.chaparala\Desktop\Event pics\IMG_349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844" cy="338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6CC6">
        <w:rPr>
          <w:noProof/>
          <w:lang w:eastAsia="en-GB"/>
        </w:rPr>
        <w:drawing>
          <wp:inline distT="0" distB="0" distL="0" distR="0" wp14:anchorId="76783660" wp14:editId="7CCAFEAD">
            <wp:extent cx="2828925" cy="3771901"/>
            <wp:effectExtent l="0" t="0" r="9525" b="0"/>
            <wp:docPr id="9" name="Picture 9" descr="\\spoke28564\home$\santhi.chaparala\Desktop\Event pics\IMG_3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spoke28564\home$\santhi.chaparala\Desktop\Event pics\IMG_348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702" cy="377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CC6" w:rsidRDefault="00FA6CC6"/>
    <w:p w:rsidR="00FA6CC6" w:rsidRDefault="00FA6CC6"/>
    <w:p w:rsidR="00FA6CC6" w:rsidRDefault="00FA6CC6">
      <w:r>
        <w:rPr>
          <w:noProof/>
          <w:lang w:eastAsia="en-GB"/>
        </w:rPr>
        <w:drawing>
          <wp:inline distT="0" distB="0" distL="0" distR="0" wp14:anchorId="710C59AF" wp14:editId="01D98F3B">
            <wp:extent cx="2905125" cy="3873500"/>
            <wp:effectExtent l="0" t="0" r="9525" b="0"/>
            <wp:docPr id="10" name="Picture 10" descr="\\spoke28564\home$\santhi.chaparala\Desktop\Event pics\IMG_3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spoke28564\home$\santhi.chaparala\Desktop\Event pics\IMG_345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252" cy="3875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25B" w:rsidRDefault="000964E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1BEDB2F" wp14:editId="21EB85AC">
                <wp:simplePos x="0" y="0"/>
                <wp:positionH relativeFrom="column">
                  <wp:posOffset>249555</wp:posOffset>
                </wp:positionH>
                <wp:positionV relativeFrom="paragraph">
                  <wp:posOffset>99695</wp:posOffset>
                </wp:positionV>
                <wp:extent cx="2374265" cy="1403985"/>
                <wp:effectExtent l="0" t="0" r="12700" b="14605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64E4" w:rsidRDefault="000964E4" w:rsidP="000964E4">
                            <w:r>
                              <w:t>Breast Screening Presentation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5" type="#_x0000_t202" style="position:absolute;margin-left:19.65pt;margin-top:7.85pt;width:186.95pt;height:110.55pt;z-index:25167769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">
                <v:textbox style="mso-fit-shape-to-text:t">
                  <w:txbxContent>
                    <w:p w:rsidR="000964E4" w:rsidRDefault="000964E4" w:rsidP="000964E4">
                      <w:r>
                        <w:t>Breast Screening Presentation</w:t>
                      </w:r>
                    </w:p>
                  </w:txbxContent>
                </v:textbox>
              </v:shape>
            </w:pict>
          </mc:Fallback>
        </mc:AlternateContent>
      </w:r>
    </w:p>
    <w:p w:rsidR="00AE325B" w:rsidRDefault="000964E4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editId="36B11C9B">
                <wp:simplePos x="0" y="0"/>
                <wp:positionH relativeFrom="column">
                  <wp:posOffset>4205605</wp:posOffset>
                </wp:positionH>
                <wp:positionV relativeFrom="paragraph">
                  <wp:posOffset>2105025</wp:posOffset>
                </wp:positionV>
                <wp:extent cx="2374265" cy="1403985"/>
                <wp:effectExtent l="0" t="0" r="12700" b="14605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64E4" w:rsidRDefault="000964E4">
                            <w:r>
                              <w:t>Screening stalls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6" type="#_x0000_t202" style="position:absolute;margin-left:331.15pt;margin-top:165.75pt;width:186.95pt;height:110.55pt;z-index:25168179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">
                <v:textbox style="mso-fit-shape-to-text:t">
                  <w:txbxContent>
                    <w:p w:rsidR="000964E4" w:rsidRDefault="000964E4">
                      <w:r>
                        <w:t>Screening stalls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editId="36B11C9B">
                <wp:simplePos x="0" y="0"/>
                <wp:positionH relativeFrom="column">
                  <wp:posOffset>4205605</wp:posOffset>
                </wp:positionH>
                <wp:positionV relativeFrom="paragraph">
                  <wp:posOffset>3724275</wp:posOffset>
                </wp:positionV>
                <wp:extent cx="2374265" cy="1403985"/>
                <wp:effectExtent l="0" t="0" r="12700" b="14605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64E4" w:rsidRDefault="000964E4">
                            <w:r>
                              <w:t xml:space="preserve">Macmillan </w:t>
                            </w:r>
                            <w:proofErr w:type="gramStart"/>
                            <w:r>
                              <w:t>coffee stall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7" type="#_x0000_t202" style="position:absolute;margin-left:331.15pt;margin-top:293.25pt;width:186.95pt;height:110.55pt;z-index:25167974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">
                <v:textbox style="mso-fit-shape-to-text:t">
                  <w:txbxContent>
                    <w:p w:rsidR="000964E4" w:rsidRDefault="000964E4">
                      <w:r>
                        <w:t xml:space="preserve">Macmillan </w:t>
                      </w:r>
                      <w:proofErr w:type="gramStart"/>
                      <w:r>
                        <w:t>coffee stall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AE325B">
        <w:rPr>
          <w:noProof/>
          <w:lang w:eastAsia="en-GB"/>
        </w:rPr>
        <w:drawing>
          <wp:inline distT="0" distB="0" distL="0" distR="0">
            <wp:extent cx="2679700" cy="2009775"/>
            <wp:effectExtent l="0" t="0" r="6350" b="9525"/>
            <wp:docPr id="11" name="Picture 11" descr="\\spoke28564\home$\santhi.chaparala\Desktop\Event pics\IMG_3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spoke28564\home$\santhi.chaparala\Desktop\Event pics\IMG_345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338" cy="2013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325B">
        <w:rPr>
          <w:noProof/>
          <w:lang w:eastAsia="en-GB"/>
        </w:rPr>
        <w:drawing>
          <wp:inline distT="0" distB="0" distL="0" distR="0" wp14:anchorId="3ACAE1B6" wp14:editId="1441E5CD">
            <wp:extent cx="2717798" cy="2038350"/>
            <wp:effectExtent l="0" t="0" r="6985" b="0"/>
            <wp:docPr id="12" name="Picture 12" descr="\\spoke28564\home$\santhi.chaparala\Desktop\Event pics\IMG_3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spoke28564\home$\santhi.chaparala\Desktop\Event pics\IMG_345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606" cy="2039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0C5F24">
        <w:rPr>
          <w:noProof/>
          <w:lang w:eastAsia="en-GB"/>
        </w:rPr>
        <w:drawing>
          <wp:inline distT="0" distB="0" distL="0" distR="0">
            <wp:extent cx="4124325" cy="3093244"/>
            <wp:effectExtent l="0" t="0" r="0" b="0"/>
            <wp:docPr id="15" name="Picture 15" descr="\\spoke28564\home$\santhi.chaparala\Desktop\Event pics\IMG_3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spoke28564\home$\santhi.chaparala\Desktop\Event pics\IMG_346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069" cy="3095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5F24">
        <w:rPr>
          <w:noProof/>
          <w:lang w:eastAsia="en-GB"/>
        </w:rPr>
        <w:drawing>
          <wp:inline distT="0" distB="0" distL="0" distR="0" wp14:anchorId="5C2F360A" wp14:editId="1A38F202">
            <wp:extent cx="2736056" cy="3648075"/>
            <wp:effectExtent l="0" t="0" r="7620" b="0"/>
            <wp:docPr id="13" name="Picture 13" descr="\\spoke28564\home$\santhi.chaparala\Desktop\Event pics\IMG_3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spoke28564\home$\santhi.chaparala\Desktop\Event pics\IMG_349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548" cy="365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5F24">
        <w:rPr>
          <w:noProof/>
          <w:lang w:eastAsia="en-GB"/>
        </w:rPr>
        <w:drawing>
          <wp:inline distT="0" distB="0" distL="0" distR="0">
            <wp:extent cx="2733675" cy="3644900"/>
            <wp:effectExtent l="0" t="0" r="9525" b="0"/>
            <wp:docPr id="14" name="Picture 14" descr="\\spoke28564\home$\santhi.chaparala\Desktop\Event pics\IMG_3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spoke28564\home$\santhi.chaparala\Desktop\Event pics\IMG_348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735" cy="3646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E325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2DAC"/>
    <w:rsid w:val="000964E4"/>
    <w:rsid w:val="000C5F24"/>
    <w:rsid w:val="008522DC"/>
    <w:rsid w:val="00AE325B"/>
    <w:rsid w:val="00AE34CC"/>
    <w:rsid w:val="00D34F1B"/>
    <w:rsid w:val="00D7139F"/>
    <w:rsid w:val="00EE2DAC"/>
    <w:rsid w:val="00FA6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34F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4F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34F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4F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73F17563</Template>
  <TotalTime>49</TotalTime>
  <Pages>4</Pages>
  <Words>13</Words>
  <Characters>80</Characters>
  <Application>Microsoft Office Word</Application>
  <DocSecurity>0</DocSecurity>
  <Lines>1</Lines>
  <Paragraphs>1</Paragraphs>
  <ScaleCrop>false</ScaleCrop>
  <Company>NHS</Company>
  <LinksUpToDate>false</LinksUpToDate>
  <CharactersWithSpaces>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test</dc:creator>
  <cp:keywords/>
  <dc:description/>
  <cp:lastModifiedBy>test</cp:lastModifiedBy>
  <cp:revision>9</cp:revision>
  <dcterms:created xsi:type="dcterms:W3CDTF">2019-09-30T11:39:00Z</dcterms:created>
  <dcterms:modified xsi:type="dcterms:W3CDTF">2019-09-30T12:28:00Z</dcterms:modified>
</cp:coreProperties>
</file>